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8AF62" w14:textId="77777777" w:rsidR="004F6F7C" w:rsidRPr="00B712B3" w:rsidRDefault="004F6F7C" w:rsidP="004F6F7C">
      <w:pPr>
        <w:pStyle w:val="Heading3"/>
      </w:pPr>
      <w:r w:rsidRPr="00B712B3">
        <w:t>Detailed sample of REU program yearly to-do list</w:t>
      </w:r>
    </w:p>
    <w:p w14:paraId="327A7DCE" w14:textId="4B330579" w:rsidR="004F6F7C" w:rsidRDefault="004F6F7C" w:rsidP="00B712B3">
      <w:pPr>
        <w:pStyle w:val="Heading3"/>
      </w:pPr>
      <w:r w:rsidRPr="004F6F7C">
        <w:drawing>
          <wp:inline distT="0" distB="0" distL="0" distR="0" wp14:anchorId="2BB2CE25" wp14:editId="63C151E5">
            <wp:extent cx="5943600" cy="1453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AD58" w14:textId="77777777" w:rsidR="00B712B3" w:rsidRDefault="00B712B3" w:rsidP="00B712B3">
      <w:pPr>
        <w:pStyle w:val="Heading5"/>
        <w:rPr>
          <w:rFonts w:eastAsia="Times New Roman"/>
          <w:lang w:eastAsia="en-US"/>
        </w:rPr>
      </w:pPr>
      <w:r>
        <w:rPr>
          <w:rFonts w:eastAsia="Times New Roman"/>
        </w:rPr>
        <w:t>JANUARY</w:t>
      </w:r>
    </w:p>
    <w:p w14:paraId="20FFD5D9" w14:textId="77777777" w:rsidR="00B712B3" w:rsidRPr="00A07EB3" w:rsidRDefault="00B712B3" w:rsidP="00A07EB3">
      <w:pPr>
        <w:pStyle w:val="ListBullet"/>
        <w:numPr>
          <w:ilvl w:val="0"/>
          <w:numId w:val="37"/>
        </w:numPr>
        <w:rPr>
          <w:sz w:val="24"/>
          <w:szCs w:val="24"/>
        </w:rPr>
      </w:pPr>
      <w:r w:rsidRPr="00A07EB3">
        <w:rPr>
          <w:sz w:val="24"/>
          <w:szCs w:val="24"/>
        </w:rPr>
        <w:t>Set up your website with program dates and application pro</w:t>
      </w:r>
      <w:bookmarkStart w:id="0" w:name="_GoBack"/>
      <w:bookmarkEnd w:id="0"/>
      <w:r w:rsidRPr="00A07EB3">
        <w:rPr>
          <w:sz w:val="24"/>
          <w:szCs w:val="24"/>
        </w:rPr>
        <w:t>cedure</w:t>
      </w:r>
    </w:p>
    <w:p w14:paraId="11BBA73F" w14:textId="77777777" w:rsidR="00B712B3" w:rsidRPr="00A07EB3" w:rsidRDefault="00B712B3" w:rsidP="00A07EB3">
      <w:pPr>
        <w:pStyle w:val="ListBullet"/>
        <w:numPr>
          <w:ilvl w:val="0"/>
          <w:numId w:val="37"/>
        </w:numPr>
        <w:rPr>
          <w:sz w:val="24"/>
          <w:szCs w:val="24"/>
        </w:rPr>
      </w:pPr>
      <w:r w:rsidRPr="00A07EB3">
        <w:rPr>
          <w:sz w:val="24"/>
          <w:szCs w:val="24"/>
        </w:rPr>
        <w:t>Advertise your site: recruitment visits and talks, emails, flyers, etc.</w:t>
      </w:r>
    </w:p>
    <w:p w14:paraId="670BE550" w14:textId="77777777" w:rsidR="00B712B3" w:rsidRPr="00A07EB3" w:rsidRDefault="00B712B3" w:rsidP="00A07EB3">
      <w:pPr>
        <w:pStyle w:val="ListBullet"/>
        <w:numPr>
          <w:ilvl w:val="0"/>
          <w:numId w:val="37"/>
        </w:numPr>
        <w:rPr>
          <w:sz w:val="24"/>
          <w:szCs w:val="24"/>
        </w:rPr>
      </w:pPr>
      <w:r w:rsidRPr="00A07EB3">
        <w:rPr>
          <w:sz w:val="24"/>
          <w:szCs w:val="24"/>
        </w:rPr>
        <w:t>Start working on project topics and mentors</w:t>
      </w:r>
    </w:p>
    <w:p w14:paraId="4E692E90" w14:textId="77777777" w:rsidR="00B712B3" w:rsidRPr="00A07EB3" w:rsidRDefault="00B712B3" w:rsidP="00A07EB3">
      <w:pPr>
        <w:pStyle w:val="ListBullet"/>
        <w:numPr>
          <w:ilvl w:val="0"/>
          <w:numId w:val="37"/>
        </w:numPr>
        <w:rPr>
          <w:sz w:val="24"/>
          <w:szCs w:val="24"/>
        </w:rPr>
      </w:pPr>
      <w:r w:rsidRPr="00A07EB3">
        <w:rPr>
          <w:sz w:val="24"/>
          <w:szCs w:val="24"/>
        </w:rPr>
        <w:t>Register and submit information for PI meeting</w:t>
      </w:r>
    </w:p>
    <w:p w14:paraId="342C37DC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FEBRUARY</w:t>
      </w:r>
    </w:p>
    <w:p w14:paraId="1F67BBD4" w14:textId="77777777" w:rsidR="00B712B3" w:rsidRPr="00A07EB3" w:rsidRDefault="00B712B3" w:rsidP="00A07EB3">
      <w:pPr>
        <w:pStyle w:val="ListBullet"/>
        <w:numPr>
          <w:ilvl w:val="0"/>
          <w:numId w:val="38"/>
        </w:numPr>
        <w:rPr>
          <w:sz w:val="24"/>
          <w:szCs w:val="24"/>
        </w:rPr>
      </w:pPr>
      <w:r w:rsidRPr="00A07EB3">
        <w:rPr>
          <w:sz w:val="24"/>
          <w:szCs w:val="24"/>
        </w:rPr>
        <w:t>Revise applications received</w:t>
      </w:r>
    </w:p>
    <w:p w14:paraId="699D83BD" w14:textId="77777777" w:rsidR="00B712B3" w:rsidRPr="00A07EB3" w:rsidRDefault="00B712B3" w:rsidP="00A07EB3">
      <w:pPr>
        <w:pStyle w:val="ListBullet"/>
        <w:numPr>
          <w:ilvl w:val="0"/>
          <w:numId w:val="38"/>
        </w:numPr>
        <w:rPr>
          <w:sz w:val="24"/>
          <w:szCs w:val="24"/>
        </w:rPr>
      </w:pPr>
      <w:r w:rsidRPr="00A07EB3">
        <w:rPr>
          <w:sz w:val="24"/>
          <w:szCs w:val="24"/>
        </w:rPr>
        <w:t>Finalize projects and select mentors</w:t>
      </w:r>
    </w:p>
    <w:p w14:paraId="5AD3CDB0" w14:textId="77777777" w:rsidR="00B712B3" w:rsidRPr="00A07EB3" w:rsidRDefault="00B712B3" w:rsidP="00A07EB3">
      <w:pPr>
        <w:pStyle w:val="ListBullet"/>
        <w:numPr>
          <w:ilvl w:val="0"/>
          <w:numId w:val="38"/>
        </w:numPr>
        <w:rPr>
          <w:sz w:val="24"/>
          <w:szCs w:val="24"/>
        </w:rPr>
      </w:pPr>
      <w:r w:rsidRPr="00A07EB3">
        <w:rPr>
          <w:sz w:val="24"/>
          <w:szCs w:val="24"/>
        </w:rPr>
        <w:t>Talk to mentors about the program: dates, expectations, etc.</w:t>
      </w:r>
    </w:p>
    <w:p w14:paraId="0A86C596" w14:textId="77777777" w:rsidR="00B712B3" w:rsidRPr="00A07EB3" w:rsidRDefault="00B712B3" w:rsidP="00A07EB3">
      <w:pPr>
        <w:pStyle w:val="ListBullet"/>
        <w:numPr>
          <w:ilvl w:val="0"/>
          <w:numId w:val="38"/>
        </w:numPr>
        <w:rPr>
          <w:sz w:val="24"/>
          <w:szCs w:val="24"/>
        </w:rPr>
      </w:pPr>
      <w:r w:rsidRPr="00A07EB3">
        <w:rPr>
          <w:sz w:val="24"/>
          <w:szCs w:val="24"/>
        </w:rPr>
        <w:t>Talk to program evaluator and set up data collection for evaluation</w:t>
      </w:r>
    </w:p>
    <w:p w14:paraId="6F56CD80" w14:textId="77777777" w:rsidR="00B712B3" w:rsidRPr="00A07EB3" w:rsidRDefault="00B712B3" w:rsidP="00A07EB3">
      <w:pPr>
        <w:pStyle w:val="ListBullet"/>
        <w:numPr>
          <w:ilvl w:val="0"/>
          <w:numId w:val="38"/>
        </w:numPr>
        <w:rPr>
          <w:sz w:val="24"/>
          <w:szCs w:val="24"/>
        </w:rPr>
      </w:pPr>
      <w:r w:rsidRPr="00A07EB3">
        <w:rPr>
          <w:sz w:val="24"/>
          <w:szCs w:val="24"/>
        </w:rPr>
        <w:t>Make travel arrangements for PI meeting</w:t>
      </w:r>
    </w:p>
    <w:p w14:paraId="7016A8AC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MARCH</w:t>
      </w:r>
    </w:p>
    <w:p w14:paraId="3051D462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Close application and organize application information</w:t>
      </w:r>
    </w:p>
    <w:p w14:paraId="4E4D7DDB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Send letters of acceptance/rejection</w:t>
      </w:r>
    </w:p>
    <w:p w14:paraId="0DE214A0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Finalize student lineup (obtain proof of citizenship or perm residency)</w:t>
      </w:r>
    </w:p>
    <w:p w14:paraId="353DFE57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Start planning site activities (speakers, visits, trips, workshops, fun, etc.)</w:t>
      </w:r>
    </w:p>
    <w:p w14:paraId="26531CA2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Coordinate activities with other REU programs on campus (welcome ceremony)</w:t>
      </w:r>
    </w:p>
    <w:p w14:paraId="5D7E4233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lastRenderedPageBreak/>
        <w:t>Finalize evaluation instruments (surveys, questionnaires, etc.)</w:t>
      </w:r>
    </w:p>
    <w:p w14:paraId="4FBE8614" w14:textId="77777777" w:rsidR="00B712B3" w:rsidRPr="00A07EB3" w:rsidRDefault="00B712B3" w:rsidP="00A07EB3">
      <w:pPr>
        <w:pStyle w:val="ListBullet"/>
        <w:numPr>
          <w:ilvl w:val="0"/>
          <w:numId w:val="39"/>
        </w:numPr>
        <w:rPr>
          <w:sz w:val="24"/>
          <w:szCs w:val="24"/>
        </w:rPr>
      </w:pPr>
      <w:r w:rsidRPr="00A07EB3">
        <w:rPr>
          <w:sz w:val="24"/>
          <w:szCs w:val="24"/>
        </w:rPr>
        <w:t>Attend PI meeting</w:t>
      </w:r>
    </w:p>
    <w:p w14:paraId="5B2A8827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APRIL</w:t>
      </w:r>
    </w:p>
    <w:p w14:paraId="09B626AC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Email students with general information (airport pickup, dress code,</w:t>
      </w:r>
      <w:r w:rsidRPr="00A07EB3">
        <w:rPr>
          <w:sz w:val="24"/>
          <w:szCs w:val="24"/>
        </w:rPr>
        <w:br/>
        <w:t>payment schedule, dorm information, first day of work date, etc.)</w:t>
      </w:r>
    </w:p>
    <w:p w14:paraId="2BF65A8B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Make travel arrangements including pickup of students</w:t>
      </w:r>
    </w:p>
    <w:p w14:paraId="24FC59F8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Make housing and meal arrangements</w:t>
      </w:r>
    </w:p>
    <w:p w14:paraId="00143FE9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Process student IDs</w:t>
      </w:r>
    </w:p>
    <w:p w14:paraId="23E485B1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Set up payment procedure and schedule</w:t>
      </w:r>
    </w:p>
    <w:p w14:paraId="10E9AC0D" w14:textId="77777777" w:rsidR="00B712B3" w:rsidRPr="00A07EB3" w:rsidRDefault="00B712B3" w:rsidP="00A07EB3">
      <w:pPr>
        <w:pStyle w:val="ListBullet"/>
        <w:numPr>
          <w:ilvl w:val="0"/>
          <w:numId w:val="40"/>
        </w:numPr>
        <w:rPr>
          <w:sz w:val="24"/>
          <w:szCs w:val="24"/>
        </w:rPr>
      </w:pPr>
      <w:r w:rsidRPr="00A07EB3">
        <w:rPr>
          <w:sz w:val="24"/>
          <w:szCs w:val="24"/>
        </w:rPr>
        <w:t>Finalize site program</w:t>
      </w:r>
    </w:p>
    <w:p w14:paraId="6F7A1A2E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MAY</w:t>
      </w:r>
    </w:p>
    <w:p w14:paraId="3A4B3E0A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Set up labs (computers, access, any other hardware/software, etc.)</w:t>
      </w:r>
    </w:p>
    <w:p w14:paraId="7397CBB0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Set up email accounts</w:t>
      </w:r>
    </w:p>
    <w:p w14:paraId="216E18C6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Pick up students from airport and take them to the dorms</w:t>
      </w:r>
    </w:p>
    <w:p w14:paraId="17B924E5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Take students to buy stuff for the dorms (grocery, etc.)</w:t>
      </w:r>
    </w:p>
    <w:p w14:paraId="34C92B2D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Tour of campus</w:t>
      </w:r>
    </w:p>
    <w:p w14:paraId="248A29DA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Meet their mentors</w:t>
      </w:r>
    </w:p>
    <w:p w14:paraId="63745521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Get first stipend</w:t>
      </w:r>
    </w:p>
    <w:p w14:paraId="00F2B107" w14:textId="77777777" w:rsidR="00B712B3" w:rsidRPr="00A07EB3" w:rsidRDefault="00B712B3" w:rsidP="00A07EB3">
      <w:pPr>
        <w:pStyle w:val="ListBullet"/>
        <w:numPr>
          <w:ilvl w:val="0"/>
          <w:numId w:val="41"/>
        </w:numPr>
        <w:rPr>
          <w:sz w:val="24"/>
          <w:szCs w:val="24"/>
        </w:rPr>
      </w:pPr>
      <w:r w:rsidRPr="00A07EB3">
        <w:rPr>
          <w:sz w:val="24"/>
          <w:szCs w:val="24"/>
        </w:rPr>
        <w:t>Welcome ceremony and Intro session about the program (activities, program, expectations, etc.)</w:t>
      </w:r>
    </w:p>
    <w:p w14:paraId="797E0B71" w14:textId="77777777" w:rsidR="00B712B3" w:rsidRPr="00A07EB3" w:rsidRDefault="00B712B3" w:rsidP="00FC4B4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/>
          <w:color w:val="333333"/>
          <w:sz w:val="24"/>
          <w:szCs w:val="24"/>
        </w:rPr>
      </w:pPr>
      <w:r w:rsidRPr="00A07EB3">
        <w:rPr>
          <w:rFonts w:ascii="Helvetica Neue" w:eastAsia="Times New Roman" w:hAnsi="Helvetica Neue"/>
          <w:color w:val="333333"/>
          <w:sz w:val="24"/>
          <w:szCs w:val="24"/>
        </w:rPr>
        <w:t>** </w:t>
      </w:r>
      <w:r w:rsidRPr="00A07EB3">
        <w:rPr>
          <w:rStyle w:val="Strong"/>
          <w:rFonts w:ascii="Helvetica Neue" w:eastAsia="Times New Roman" w:hAnsi="Helvetica Neue"/>
          <w:color w:val="333333"/>
          <w:sz w:val="24"/>
          <w:szCs w:val="24"/>
        </w:rPr>
        <w:t>List of example activities:</w:t>
      </w:r>
      <w:r w:rsidRPr="00A07EB3">
        <w:rPr>
          <w:rFonts w:ascii="Helvetica Neue" w:eastAsia="Times New Roman" w:hAnsi="Helvetica Neue"/>
          <w:color w:val="333333"/>
          <w:sz w:val="24"/>
          <w:szCs w:val="24"/>
        </w:rPr>
        <w:t> **</w:t>
      </w:r>
    </w:p>
    <w:p w14:paraId="7389ED34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Talk about graduate school and how to find funding for it</w:t>
      </w:r>
    </w:p>
    <w:p w14:paraId="0D5DD2B7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GRE workshop</w:t>
      </w:r>
    </w:p>
    <w:p w14:paraId="63695C78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How to prepare a good fellowship application</w:t>
      </w:r>
    </w:p>
    <w:p w14:paraId="5C0D44F4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Visits to sites/places of interest and fun and group building activities</w:t>
      </w:r>
    </w:p>
    <w:p w14:paraId="041B2AEC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Technical talks from invited faculty</w:t>
      </w:r>
    </w:p>
    <w:p w14:paraId="214A50E4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lastRenderedPageBreak/>
        <w:t>How to write a good research paper</w:t>
      </w:r>
    </w:p>
    <w:p w14:paraId="3B0DF44C" w14:textId="77777777" w:rsidR="00B712B3" w:rsidRPr="00A07EB3" w:rsidRDefault="00B712B3" w:rsidP="00A07EB3">
      <w:pPr>
        <w:pStyle w:val="ListBullet"/>
        <w:rPr>
          <w:sz w:val="24"/>
          <w:szCs w:val="24"/>
        </w:rPr>
      </w:pPr>
      <w:r w:rsidRPr="00A07EB3">
        <w:rPr>
          <w:sz w:val="24"/>
          <w:szCs w:val="24"/>
        </w:rPr>
        <w:t>How to do and present a good poster</w:t>
      </w:r>
    </w:p>
    <w:p w14:paraId="2161EDAA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JUNE</w:t>
      </w:r>
    </w:p>
    <w:p w14:paraId="44E7555E" w14:textId="77777777" w:rsidR="00B712B3" w:rsidRPr="00A07EB3" w:rsidRDefault="00B712B3" w:rsidP="00A07EB3">
      <w:pPr>
        <w:pStyle w:val="ListBullet"/>
        <w:numPr>
          <w:ilvl w:val="0"/>
          <w:numId w:val="42"/>
        </w:numPr>
        <w:rPr>
          <w:sz w:val="24"/>
          <w:szCs w:val="24"/>
        </w:rPr>
      </w:pPr>
      <w:r w:rsidRPr="00A07EB3">
        <w:rPr>
          <w:sz w:val="24"/>
          <w:szCs w:val="24"/>
        </w:rPr>
        <w:t>Research starts</w:t>
      </w:r>
    </w:p>
    <w:p w14:paraId="79C2E357" w14:textId="77777777" w:rsidR="00B712B3" w:rsidRPr="00A07EB3" w:rsidRDefault="00B712B3" w:rsidP="00A07EB3">
      <w:pPr>
        <w:pStyle w:val="ListBullet"/>
        <w:numPr>
          <w:ilvl w:val="0"/>
          <w:numId w:val="42"/>
        </w:numPr>
        <w:rPr>
          <w:sz w:val="24"/>
          <w:szCs w:val="24"/>
        </w:rPr>
      </w:pPr>
      <w:r w:rsidRPr="00A07EB3">
        <w:rPr>
          <w:sz w:val="24"/>
          <w:szCs w:val="24"/>
        </w:rPr>
        <w:t>Weekly surveys for program evaluation and weekly meeting with students</w:t>
      </w:r>
    </w:p>
    <w:p w14:paraId="44988BE6" w14:textId="77777777" w:rsidR="00B712B3" w:rsidRPr="00A07EB3" w:rsidRDefault="00B712B3" w:rsidP="00A07EB3">
      <w:pPr>
        <w:pStyle w:val="ListBullet"/>
        <w:numPr>
          <w:ilvl w:val="0"/>
          <w:numId w:val="42"/>
        </w:numPr>
        <w:rPr>
          <w:sz w:val="24"/>
          <w:szCs w:val="24"/>
        </w:rPr>
      </w:pPr>
      <w:r w:rsidRPr="00A07EB3">
        <w:rPr>
          <w:sz w:val="24"/>
          <w:szCs w:val="24"/>
        </w:rPr>
        <w:t>Second stipend</w:t>
      </w:r>
    </w:p>
    <w:p w14:paraId="2B3BC3CF" w14:textId="77777777" w:rsidR="00B712B3" w:rsidRPr="00A07EB3" w:rsidRDefault="00B712B3" w:rsidP="00A07EB3">
      <w:pPr>
        <w:pStyle w:val="ListBullet"/>
        <w:numPr>
          <w:ilvl w:val="0"/>
          <w:numId w:val="42"/>
        </w:numPr>
        <w:rPr>
          <w:sz w:val="24"/>
          <w:szCs w:val="24"/>
        </w:rPr>
      </w:pPr>
      <w:r w:rsidRPr="00A07EB3">
        <w:rPr>
          <w:sz w:val="24"/>
          <w:szCs w:val="24"/>
        </w:rPr>
        <w:t>Mid-program presentations</w:t>
      </w:r>
    </w:p>
    <w:p w14:paraId="2ED39A17" w14:textId="77777777" w:rsidR="00B712B3" w:rsidRPr="00A07EB3" w:rsidRDefault="00B712B3" w:rsidP="00A07EB3">
      <w:pPr>
        <w:pStyle w:val="ListBullet"/>
        <w:numPr>
          <w:ilvl w:val="0"/>
          <w:numId w:val="42"/>
        </w:numPr>
        <w:rPr>
          <w:sz w:val="24"/>
          <w:szCs w:val="24"/>
        </w:rPr>
      </w:pPr>
      <w:r w:rsidRPr="00A07EB3">
        <w:rPr>
          <w:sz w:val="24"/>
          <w:szCs w:val="24"/>
        </w:rPr>
        <w:t>Submission of draft of research paper or poster</w:t>
      </w:r>
    </w:p>
    <w:p w14:paraId="06CB3F8C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JULY</w:t>
      </w:r>
    </w:p>
    <w:p w14:paraId="3E519382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Weekly surveys for program evaluation</w:t>
      </w:r>
    </w:p>
    <w:p w14:paraId="5A94BE2A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Have weekly meetings with students</w:t>
      </w:r>
    </w:p>
    <w:p w14:paraId="1750263B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Third stipend</w:t>
      </w:r>
    </w:p>
    <w:p w14:paraId="78D75828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Rent car to take student to airport</w:t>
      </w:r>
    </w:p>
    <w:p w14:paraId="785DF59B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End of program presentations</w:t>
      </w:r>
    </w:p>
    <w:p w14:paraId="47A43DE9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Submission of poster</w:t>
      </w:r>
    </w:p>
    <w:p w14:paraId="02E7DE34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Submission of research paper</w:t>
      </w:r>
    </w:p>
    <w:p w14:paraId="14441A1B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Poster competition and closing ceremony</w:t>
      </w:r>
    </w:p>
    <w:p w14:paraId="13AA2D8B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Dorms checkout</w:t>
      </w:r>
    </w:p>
    <w:p w14:paraId="02A1ECAA" w14:textId="77777777" w:rsidR="00B712B3" w:rsidRPr="00A07EB3" w:rsidRDefault="00B712B3" w:rsidP="00A07EB3">
      <w:pPr>
        <w:pStyle w:val="ListBullet"/>
        <w:numPr>
          <w:ilvl w:val="0"/>
          <w:numId w:val="44"/>
        </w:numPr>
        <w:rPr>
          <w:sz w:val="24"/>
          <w:szCs w:val="24"/>
        </w:rPr>
      </w:pPr>
      <w:r w:rsidRPr="00A07EB3">
        <w:rPr>
          <w:sz w:val="24"/>
          <w:szCs w:val="24"/>
        </w:rPr>
        <w:t>Students return to their homes</w:t>
      </w:r>
    </w:p>
    <w:p w14:paraId="1900EDF5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AUGUST</w:t>
      </w:r>
    </w:p>
    <w:p w14:paraId="53B58C53" w14:textId="77777777" w:rsidR="00B712B3" w:rsidRPr="00A07EB3" w:rsidRDefault="00B712B3" w:rsidP="00A07EB3">
      <w:pPr>
        <w:pStyle w:val="ListBullet"/>
        <w:numPr>
          <w:ilvl w:val="0"/>
          <w:numId w:val="45"/>
        </w:numPr>
        <w:rPr>
          <w:sz w:val="24"/>
          <w:szCs w:val="24"/>
        </w:rPr>
      </w:pPr>
      <w:r w:rsidRPr="00A07EB3">
        <w:rPr>
          <w:sz w:val="24"/>
          <w:szCs w:val="24"/>
        </w:rPr>
        <w:t>Send post-program survey for program evaluation</w:t>
      </w:r>
    </w:p>
    <w:p w14:paraId="76D51F18" w14:textId="77777777" w:rsidR="00B712B3" w:rsidRPr="00A07EB3" w:rsidRDefault="00B712B3" w:rsidP="00A07EB3">
      <w:pPr>
        <w:pStyle w:val="ListBullet"/>
        <w:numPr>
          <w:ilvl w:val="0"/>
          <w:numId w:val="45"/>
        </w:numPr>
        <w:rPr>
          <w:sz w:val="24"/>
          <w:szCs w:val="24"/>
        </w:rPr>
      </w:pPr>
      <w:r w:rsidRPr="00A07EB3">
        <w:rPr>
          <w:sz w:val="24"/>
          <w:szCs w:val="24"/>
        </w:rPr>
        <w:t>Collect information for renewal (statistics, publications, etc.)</w:t>
      </w:r>
    </w:p>
    <w:p w14:paraId="6916DED7" w14:textId="77777777" w:rsidR="00B712B3" w:rsidRPr="00A07EB3" w:rsidRDefault="00B712B3" w:rsidP="00A07EB3">
      <w:pPr>
        <w:pStyle w:val="ListBullet"/>
        <w:numPr>
          <w:ilvl w:val="0"/>
          <w:numId w:val="45"/>
        </w:numPr>
        <w:rPr>
          <w:sz w:val="24"/>
          <w:szCs w:val="24"/>
        </w:rPr>
      </w:pPr>
      <w:r w:rsidRPr="00A07EB3">
        <w:rPr>
          <w:sz w:val="24"/>
          <w:szCs w:val="24"/>
        </w:rPr>
        <w:t>Prepare material for NSF annual report</w:t>
      </w:r>
    </w:p>
    <w:p w14:paraId="2D6FD984" w14:textId="77777777" w:rsidR="00B712B3" w:rsidRPr="00A07EB3" w:rsidRDefault="00B712B3" w:rsidP="00A07EB3">
      <w:pPr>
        <w:pStyle w:val="ListBullet"/>
        <w:numPr>
          <w:ilvl w:val="0"/>
          <w:numId w:val="45"/>
        </w:numPr>
        <w:rPr>
          <w:sz w:val="24"/>
          <w:szCs w:val="24"/>
        </w:rPr>
      </w:pPr>
      <w:r w:rsidRPr="00A07EB3">
        <w:rPr>
          <w:sz w:val="24"/>
          <w:szCs w:val="24"/>
        </w:rPr>
        <w:t>Work on research papers</w:t>
      </w:r>
    </w:p>
    <w:p w14:paraId="36F856A6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lastRenderedPageBreak/>
        <w:t>SEPTEMBER</w:t>
      </w:r>
    </w:p>
    <w:p w14:paraId="7020F2E5" w14:textId="77777777" w:rsidR="00B712B3" w:rsidRPr="00A07EB3" w:rsidRDefault="00B712B3" w:rsidP="00A07EB3">
      <w:pPr>
        <w:pStyle w:val="ListBullet"/>
        <w:numPr>
          <w:ilvl w:val="0"/>
          <w:numId w:val="46"/>
        </w:numPr>
        <w:rPr>
          <w:sz w:val="24"/>
          <w:szCs w:val="24"/>
        </w:rPr>
      </w:pPr>
      <w:r w:rsidRPr="00A07EB3">
        <w:rPr>
          <w:sz w:val="24"/>
          <w:szCs w:val="24"/>
        </w:rPr>
        <w:t>Send all program evaluation material to program evaluator</w:t>
      </w:r>
    </w:p>
    <w:p w14:paraId="3B133E2B" w14:textId="77777777" w:rsidR="00B712B3" w:rsidRPr="00A07EB3" w:rsidRDefault="00B712B3" w:rsidP="00A07EB3">
      <w:pPr>
        <w:pStyle w:val="ListBullet"/>
        <w:numPr>
          <w:ilvl w:val="0"/>
          <w:numId w:val="46"/>
        </w:numPr>
        <w:rPr>
          <w:sz w:val="24"/>
          <w:szCs w:val="24"/>
        </w:rPr>
      </w:pPr>
      <w:r w:rsidRPr="00A07EB3">
        <w:rPr>
          <w:sz w:val="24"/>
          <w:szCs w:val="24"/>
        </w:rPr>
        <w:t>Obtain evaluator annual report</w:t>
      </w:r>
    </w:p>
    <w:p w14:paraId="6C44BE93" w14:textId="77777777" w:rsidR="00B712B3" w:rsidRPr="00A07EB3" w:rsidRDefault="00B712B3" w:rsidP="00A07EB3">
      <w:pPr>
        <w:pStyle w:val="ListBullet"/>
        <w:numPr>
          <w:ilvl w:val="0"/>
          <w:numId w:val="46"/>
        </w:numPr>
        <w:rPr>
          <w:sz w:val="24"/>
          <w:szCs w:val="24"/>
        </w:rPr>
      </w:pPr>
      <w:r w:rsidRPr="00A07EB3">
        <w:rPr>
          <w:sz w:val="24"/>
          <w:szCs w:val="24"/>
        </w:rPr>
        <w:t>Finalize research papers and submit for publication</w:t>
      </w:r>
    </w:p>
    <w:p w14:paraId="24500E22" w14:textId="77777777" w:rsidR="00B712B3" w:rsidRPr="00A07EB3" w:rsidRDefault="00B712B3" w:rsidP="00A07EB3">
      <w:pPr>
        <w:pStyle w:val="ListBullet"/>
        <w:numPr>
          <w:ilvl w:val="0"/>
          <w:numId w:val="46"/>
        </w:numPr>
        <w:rPr>
          <w:sz w:val="24"/>
          <w:szCs w:val="24"/>
        </w:rPr>
      </w:pPr>
      <w:r w:rsidRPr="00A07EB3">
        <w:rPr>
          <w:sz w:val="24"/>
          <w:szCs w:val="24"/>
        </w:rPr>
        <w:t>Solicit faculty interest for upcoming summer</w:t>
      </w:r>
    </w:p>
    <w:p w14:paraId="2E3AE43A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OCTOBER</w:t>
      </w:r>
    </w:p>
    <w:p w14:paraId="24524F8D" w14:textId="77777777" w:rsidR="00B712B3" w:rsidRPr="00A07EB3" w:rsidRDefault="00B712B3" w:rsidP="00A07EB3">
      <w:pPr>
        <w:pStyle w:val="ListBullet"/>
        <w:numPr>
          <w:ilvl w:val="0"/>
          <w:numId w:val="47"/>
        </w:numPr>
        <w:rPr>
          <w:sz w:val="24"/>
          <w:szCs w:val="24"/>
        </w:rPr>
      </w:pPr>
      <w:r w:rsidRPr="00A07EB3">
        <w:rPr>
          <w:sz w:val="24"/>
          <w:szCs w:val="24"/>
        </w:rPr>
        <w:t>Prepare and submit NSF annual report</w:t>
      </w:r>
    </w:p>
    <w:p w14:paraId="04C29CD5" w14:textId="77777777" w:rsidR="00B712B3" w:rsidRPr="00A07EB3" w:rsidRDefault="00B712B3" w:rsidP="00A07EB3">
      <w:pPr>
        <w:pStyle w:val="ListBullet"/>
        <w:numPr>
          <w:ilvl w:val="0"/>
          <w:numId w:val="47"/>
        </w:numPr>
        <w:rPr>
          <w:sz w:val="24"/>
          <w:szCs w:val="24"/>
        </w:rPr>
      </w:pPr>
      <w:r w:rsidRPr="00A07EB3">
        <w:rPr>
          <w:sz w:val="24"/>
          <w:szCs w:val="24"/>
        </w:rPr>
        <w:t>Open applications for upcoming summer program</w:t>
      </w:r>
    </w:p>
    <w:p w14:paraId="39074B3B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NOVEMBER</w:t>
      </w:r>
    </w:p>
    <w:p w14:paraId="67DDE495" w14:textId="77777777" w:rsidR="00B712B3" w:rsidRPr="00A07EB3" w:rsidRDefault="00B712B3" w:rsidP="00A07EB3">
      <w:pPr>
        <w:pStyle w:val="ListBullet"/>
        <w:numPr>
          <w:ilvl w:val="0"/>
          <w:numId w:val="48"/>
        </w:numPr>
        <w:rPr>
          <w:sz w:val="24"/>
          <w:szCs w:val="24"/>
        </w:rPr>
      </w:pPr>
      <w:r w:rsidRPr="00A07EB3">
        <w:rPr>
          <w:sz w:val="24"/>
          <w:szCs w:val="24"/>
        </w:rPr>
        <w:t>Start working on website for next year</w:t>
      </w:r>
    </w:p>
    <w:p w14:paraId="46971347" w14:textId="77777777" w:rsidR="00B712B3" w:rsidRDefault="00B712B3" w:rsidP="00B712B3">
      <w:pPr>
        <w:pStyle w:val="Heading5"/>
        <w:rPr>
          <w:rFonts w:eastAsia="Times New Roman"/>
        </w:rPr>
      </w:pPr>
      <w:r>
        <w:rPr>
          <w:rFonts w:eastAsia="Times New Roman"/>
        </w:rPr>
        <w:t>DECEMBER</w:t>
      </w:r>
    </w:p>
    <w:p w14:paraId="2CCB5AE5" w14:textId="77777777" w:rsidR="00B712B3" w:rsidRPr="00A07EB3" w:rsidRDefault="00B712B3" w:rsidP="00A07EB3">
      <w:pPr>
        <w:pStyle w:val="ListBullet"/>
        <w:numPr>
          <w:ilvl w:val="0"/>
          <w:numId w:val="49"/>
        </w:numPr>
        <w:rPr>
          <w:sz w:val="24"/>
          <w:szCs w:val="24"/>
        </w:rPr>
      </w:pPr>
      <w:r w:rsidRPr="00A07EB3">
        <w:rPr>
          <w:sz w:val="24"/>
          <w:szCs w:val="24"/>
        </w:rPr>
        <w:t>Determine dates for next year</w:t>
      </w:r>
    </w:p>
    <w:p w14:paraId="106ABD57" w14:textId="77777777" w:rsidR="00B712B3" w:rsidRPr="00A07EB3" w:rsidRDefault="00B712B3" w:rsidP="00A07EB3">
      <w:pPr>
        <w:pStyle w:val="ListBullet"/>
        <w:numPr>
          <w:ilvl w:val="0"/>
          <w:numId w:val="49"/>
        </w:numPr>
        <w:rPr>
          <w:sz w:val="24"/>
          <w:szCs w:val="24"/>
        </w:rPr>
      </w:pPr>
      <w:r w:rsidRPr="00A07EB3">
        <w:rPr>
          <w:sz w:val="24"/>
          <w:szCs w:val="24"/>
        </w:rPr>
        <w:t>Start advertisement process</w:t>
      </w:r>
    </w:p>
    <w:p w14:paraId="69EE6448" w14:textId="77777777" w:rsidR="009A7803" w:rsidRDefault="009A7803">
      <w:pPr>
        <w:pStyle w:val="Heading2"/>
      </w:pPr>
    </w:p>
    <w:sectPr w:rsidR="009A7803">
      <w:footerReference w:type="default" r:id="rId8"/>
      <w:pgSz w:w="12240" w:h="15840"/>
      <w:pgMar w:top="1152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A0DB" w14:textId="77777777" w:rsidR="0020610F" w:rsidRDefault="0020610F">
      <w:pPr>
        <w:spacing w:after="0" w:line="240" w:lineRule="auto"/>
      </w:pPr>
      <w:r>
        <w:separator/>
      </w:r>
    </w:p>
    <w:p w14:paraId="26CFCCF9" w14:textId="77777777" w:rsidR="0020610F" w:rsidRDefault="0020610F"/>
    <w:p w14:paraId="0CF73704" w14:textId="77777777" w:rsidR="0020610F" w:rsidRDefault="0020610F"/>
  </w:endnote>
  <w:endnote w:type="continuationSeparator" w:id="0">
    <w:p w14:paraId="217878DA" w14:textId="77777777" w:rsidR="0020610F" w:rsidRDefault="0020610F">
      <w:pPr>
        <w:spacing w:after="0" w:line="240" w:lineRule="auto"/>
      </w:pPr>
      <w:r>
        <w:continuationSeparator/>
      </w:r>
    </w:p>
    <w:p w14:paraId="25C111B9" w14:textId="77777777" w:rsidR="0020610F" w:rsidRDefault="0020610F"/>
    <w:p w14:paraId="7AD1BE78" w14:textId="77777777" w:rsidR="0020610F" w:rsidRDefault="002061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37213" w14:textId="77777777" w:rsidR="009A7803" w:rsidRDefault="009A780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AE0CD" w14:textId="77777777" w:rsidR="0020610F" w:rsidRDefault="0020610F">
      <w:pPr>
        <w:spacing w:after="0" w:line="240" w:lineRule="auto"/>
      </w:pPr>
      <w:r>
        <w:separator/>
      </w:r>
    </w:p>
    <w:p w14:paraId="467F01BF" w14:textId="77777777" w:rsidR="0020610F" w:rsidRDefault="0020610F"/>
    <w:p w14:paraId="1172DE19" w14:textId="77777777" w:rsidR="0020610F" w:rsidRDefault="0020610F"/>
  </w:footnote>
  <w:footnote w:type="continuationSeparator" w:id="0">
    <w:p w14:paraId="034F00F0" w14:textId="77777777" w:rsidR="0020610F" w:rsidRDefault="0020610F">
      <w:pPr>
        <w:spacing w:after="0" w:line="240" w:lineRule="auto"/>
      </w:pPr>
      <w:r>
        <w:continuationSeparator/>
      </w:r>
    </w:p>
    <w:p w14:paraId="08E3A02D" w14:textId="77777777" w:rsidR="0020610F" w:rsidRDefault="0020610F"/>
    <w:p w14:paraId="1F849F8A" w14:textId="77777777" w:rsidR="0020610F" w:rsidRDefault="0020610F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E3079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E620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10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1">
    <w:nsid w:val="03336EA1"/>
    <w:multiLevelType w:val="hybridMultilevel"/>
    <w:tmpl w:val="E20C8074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275DD1"/>
    <w:multiLevelType w:val="hybridMultilevel"/>
    <w:tmpl w:val="A9D26AEE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C90B9C"/>
    <w:multiLevelType w:val="multilevel"/>
    <w:tmpl w:val="32BCA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F534EA"/>
    <w:multiLevelType w:val="hybridMultilevel"/>
    <w:tmpl w:val="69E4BAAA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A3637B"/>
    <w:multiLevelType w:val="hybridMultilevel"/>
    <w:tmpl w:val="78C6E152"/>
    <w:lvl w:ilvl="0" w:tplc="2B5260E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61C6B32"/>
    <w:multiLevelType w:val="hybridMultilevel"/>
    <w:tmpl w:val="764E20D8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66430AE"/>
    <w:multiLevelType w:val="multilevel"/>
    <w:tmpl w:val="84A4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605575"/>
    <w:multiLevelType w:val="multilevel"/>
    <w:tmpl w:val="5DB8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050EF7"/>
    <w:multiLevelType w:val="hybridMultilevel"/>
    <w:tmpl w:val="A44A56FC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836567"/>
    <w:multiLevelType w:val="hybridMultilevel"/>
    <w:tmpl w:val="F13ABCCC"/>
    <w:lvl w:ilvl="0" w:tplc="C8B4253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D05B4C"/>
    <w:multiLevelType w:val="hybridMultilevel"/>
    <w:tmpl w:val="96582770"/>
    <w:lvl w:ilvl="0" w:tplc="2B5260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DA33D1"/>
    <w:multiLevelType w:val="hybridMultilevel"/>
    <w:tmpl w:val="9F16C02E"/>
    <w:lvl w:ilvl="0" w:tplc="2D128166">
      <w:start w:val="1"/>
      <w:numFmt w:val="bullet"/>
      <w:pStyle w:val="ListBullet"/>
      <w:lvlText w:val=""/>
      <w:lvlJc w:val="left"/>
      <w:pPr>
        <w:tabs>
          <w:tab w:val="num" w:pos="1584"/>
        </w:tabs>
        <w:ind w:left="1584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3">
    <w:nsid w:val="271476AF"/>
    <w:multiLevelType w:val="hybridMultilevel"/>
    <w:tmpl w:val="C5CC9782"/>
    <w:lvl w:ilvl="0" w:tplc="2B5260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7F61F5"/>
    <w:multiLevelType w:val="hybridMultilevel"/>
    <w:tmpl w:val="971C737E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671A5E"/>
    <w:multiLevelType w:val="hybridMultilevel"/>
    <w:tmpl w:val="A1C22978"/>
    <w:lvl w:ilvl="0" w:tplc="2B5260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50003F"/>
    <w:multiLevelType w:val="hybridMultilevel"/>
    <w:tmpl w:val="4BF6B3AE"/>
    <w:lvl w:ilvl="0" w:tplc="2B5260E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07C4780"/>
    <w:multiLevelType w:val="hybridMultilevel"/>
    <w:tmpl w:val="60BED1F8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D43314"/>
    <w:multiLevelType w:val="hybridMultilevel"/>
    <w:tmpl w:val="63A06EAA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FA6579"/>
    <w:multiLevelType w:val="multilevel"/>
    <w:tmpl w:val="26DA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A4D5866"/>
    <w:multiLevelType w:val="multilevel"/>
    <w:tmpl w:val="0AE6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5034AE"/>
    <w:multiLevelType w:val="hybridMultilevel"/>
    <w:tmpl w:val="554A882C"/>
    <w:lvl w:ilvl="0" w:tplc="C8B4253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1B1C5A"/>
    <w:multiLevelType w:val="hybridMultilevel"/>
    <w:tmpl w:val="A3127486"/>
    <w:lvl w:ilvl="0" w:tplc="A96E589A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C57A9A"/>
    <w:multiLevelType w:val="hybridMultilevel"/>
    <w:tmpl w:val="5FC0E4BA"/>
    <w:lvl w:ilvl="0" w:tplc="2B5260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B5934"/>
    <w:multiLevelType w:val="hybridMultilevel"/>
    <w:tmpl w:val="EC74D866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662EBB"/>
    <w:multiLevelType w:val="multilevel"/>
    <w:tmpl w:val="FC6E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395321E"/>
    <w:multiLevelType w:val="hybridMultilevel"/>
    <w:tmpl w:val="C26AD40A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EC6287"/>
    <w:multiLevelType w:val="hybridMultilevel"/>
    <w:tmpl w:val="436E52E8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D4979"/>
    <w:multiLevelType w:val="multilevel"/>
    <w:tmpl w:val="BCA24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D806FE"/>
    <w:multiLevelType w:val="multilevel"/>
    <w:tmpl w:val="BC5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922463"/>
    <w:multiLevelType w:val="multilevel"/>
    <w:tmpl w:val="604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553A3B"/>
    <w:multiLevelType w:val="hybridMultilevel"/>
    <w:tmpl w:val="5F3A9D0E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9E1378"/>
    <w:multiLevelType w:val="hybridMultilevel"/>
    <w:tmpl w:val="2E00FD8E"/>
    <w:lvl w:ilvl="0" w:tplc="C8B4253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6216DA"/>
    <w:multiLevelType w:val="multilevel"/>
    <w:tmpl w:val="C008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170297"/>
    <w:multiLevelType w:val="multilevel"/>
    <w:tmpl w:val="1186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954B5D"/>
    <w:multiLevelType w:val="multilevel"/>
    <w:tmpl w:val="F23C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31610C"/>
    <w:multiLevelType w:val="hybridMultilevel"/>
    <w:tmpl w:val="994C8662"/>
    <w:lvl w:ilvl="0" w:tplc="2B5260E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2"/>
  </w:num>
  <w:num w:numId="12">
    <w:abstractNumId w:val="10"/>
    <w:lvlOverride w:ilvl="0">
      <w:startOverride w:val="1"/>
    </w:lvlOverride>
  </w:num>
  <w:num w:numId="13">
    <w:abstractNumId w:val="22"/>
  </w:num>
  <w:num w:numId="14">
    <w:abstractNumId w:val="32"/>
  </w:num>
  <w:num w:numId="15">
    <w:abstractNumId w:val="29"/>
  </w:num>
  <w:num w:numId="16">
    <w:abstractNumId w:val="17"/>
  </w:num>
  <w:num w:numId="17">
    <w:abstractNumId w:val="45"/>
  </w:num>
  <w:num w:numId="18">
    <w:abstractNumId w:val="35"/>
  </w:num>
  <w:num w:numId="19">
    <w:abstractNumId w:val="39"/>
  </w:num>
  <w:num w:numId="20">
    <w:abstractNumId w:val="38"/>
  </w:num>
  <w:num w:numId="21">
    <w:abstractNumId w:val="44"/>
  </w:num>
  <w:num w:numId="22">
    <w:abstractNumId w:val="40"/>
  </w:num>
  <w:num w:numId="23">
    <w:abstractNumId w:val="43"/>
  </w:num>
  <w:num w:numId="24">
    <w:abstractNumId w:val="30"/>
  </w:num>
  <w:num w:numId="25">
    <w:abstractNumId w:val="18"/>
  </w:num>
  <w:num w:numId="26">
    <w:abstractNumId w:val="13"/>
  </w:num>
  <w:num w:numId="27">
    <w:abstractNumId w:val="0"/>
  </w:num>
  <w:num w:numId="28">
    <w:abstractNumId w:val="25"/>
  </w:num>
  <w:num w:numId="29">
    <w:abstractNumId w:val="33"/>
  </w:num>
  <w:num w:numId="30">
    <w:abstractNumId w:val="21"/>
  </w:num>
  <w:num w:numId="31">
    <w:abstractNumId w:val="23"/>
  </w:num>
  <w:num w:numId="32">
    <w:abstractNumId w:val="46"/>
  </w:num>
  <w:num w:numId="33">
    <w:abstractNumId w:val="26"/>
  </w:num>
  <w:num w:numId="34">
    <w:abstractNumId w:val="15"/>
  </w:num>
  <w:num w:numId="35">
    <w:abstractNumId w:val="20"/>
  </w:num>
  <w:num w:numId="36">
    <w:abstractNumId w:val="31"/>
  </w:num>
  <w:num w:numId="37">
    <w:abstractNumId w:val="37"/>
  </w:num>
  <w:num w:numId="38">
    <w:abstractNumId w:val="27"/>
  </w:num>
  <w:num w:numId="39">
    <w:abstractNumId w:val="11"/>
  </w:num>
  <w:num w:numId="40">
    <w:abstractNumId w:val="14"/>
  </w:num>
  <w:num w:numId="41">
    <w:abstractNumId w:val="41"/>
  </w:num>
  <w:num w:numId="42">
    <w:abstractNumId w:val="28"/>
  </w:num>
  <w:num w:numId="43">
    <w:abstractNumId w:val="16"/>
  </w:num>
  <w:num w:numId="44">
    <w:abstractNumId w:val="19"/>
  </w:num>
  <w:num w:numId="45">
    <w:abstractNumId w:val="12"/>
  </w:num>
  <w:num w:numId="46">
    <w:abstractNumId w:val="42"/>
  </w:num>
  <w:num w:numId="47">
    <w:abstractNumId w:val="24"/>
  </w:num>
  <w:num w:numId="48">
    <w:abstractNumId w:val="36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D00"/>
    <w:rsid w:val="0020610F"/>
    <w:rsid w:val="004F6F7C"/>
    <w:rsid w:val="00932359"/>
    <w:rsid w:val="009A7803"/>
    <w:rsid w:val="00A07EB3"/>
    <w:rsid w:val="00A10D00"/>
    <w:rsid w:val="00B712B3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F18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paragraph" w:styleId="Title">
    <w:name w:val="Title"/>
    <w:basedOn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Bullet">
    <w:name w:val="List Bullet"/>
    <w:basedOn w:val="Normal"/>
    <w:uiPriority w:val="10"/>
    <w:qFormat/>
    <w:pPr>
      <w:numPr>
        <w:numId w:val="13"/>
      </w:numPr>
    </w:p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sz w:val="3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unhideWhenUsed/>
    <w:qFormat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66CBF" w:themeColor="accent1"/>
    </w:rPr>
  </w:style>
  <w:style w:type="character" w:styleId="Strong">
    <w:name w:val="Strong"/>
    <w:basedOn w:val="DefaultParagraphFont"/>
    <w:uiPriority w:val="22"/>
    <w:unhideWhenUsed/>
    <w:qFormat/>
    <w:rPr>
      <w:b/>
      <w:bCs/>
      <w:i/>
      <w:color w:val="266CBF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66CBF" w:themeColor="accent1"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595959" w:themeColor="text1" w:themeTint="A6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ListNumber">
    <w:name w:val="List Number"/>
    <w:basedOn w:val="Normal"/>
    <w:uiPriority w:val="10"/>
    <w:unhideWhenUsed/>
    <w:qFormat/>
    <w:pPr>
      <w:numPr>
        <w:numId w:val="14"/>
      </w:numPr>
    </w:p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styleId="Hyperlink">
    <w:name w:val="Hyperlink"/>
    <w:basedOn w:val="DefaultParagraphFont"/>
    <w:uiPriority w:val="99"/>
    <w:unhideWhenUsed/>
    <w:rPr>
      <w:color w:val="266C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aggie/Library/Containers/com.microsoft.Word/Data/Library/Caches/1033/TM10002083/Make%20a%20List.dotx" TargetMode="External"/></Relationship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Make a List.dotx</Template>
  <TotalTime>11</TotalTime>
  <Pages>4</Pages>
  <Words>446</Words>
  <Characters>2546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Iglesias-Pena, Mariangely [M E]</dc:creator>
  <cp:keywords/>
  <dc:description/>
  <cp:lastModifiedBy>Iglesias-Pena, Mariangely [M E]</cp:lastModifiedBy>
  <cp:revision>3</cp:revision>
  <dcterms:created xsi:type="dcterms:W3CDTF">2017-09-17T20:20:00Z</dcterms:created>
  <dcterms:modified xsi:type="dcterms:W3CDTF">2017-09-17T20:33:00Z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TF10002046</vt:lpwstr>
  </property>
</Properties>
</file>